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"/>
        <w:gridCol w:w="1447"/>
        <w:gridCol w:w="7467"/>
      </w:tblGrid>
      <w:tr w:rsidR="00C9238F" w:rsidRPr="00C9238F" w14:paraId="19F863B6" w14:textId="77777777" w:rsidTr="0084683C">
        <w:tc>
          <w:tcPr>
            <w:tcW w:w="1012" w:type="pct"/>
            <w:gridSpan w:val="2"/>
            <w:vAlign w:val="bottom"/>
          </w:tcPr>
          <w:p w14:paraId="092B9D4E" w14:textId="77777777" w:rsidR="00C9238F" w:rsidRPr="00C9238F" w:rsidRDefault="00596475" w:rsidP="00576892">
            <w:pPr>
              <w:spacing w:before="240"/>
            </w:pPr>
            <w:sdt>
              <w:sdtPr>
                <w:id w:val="1621259925"/>
                <w:placeholder>
                  <w:docPart w:val="F298C9027C43234F87ECB71128D284C0"/>
                </w:placeholder>
                <w:temporary/>
                <w:showingPlcHdr/>
                <w15:appearance w15:val="hidden"/>
              </w:sdtPr>
              <w:sdtEndPr/>
              <w:sdtContent>
                <w:r w:rsidR="00C96307" w:rsidRPr="00576892">
                  <w:t>First Name</w:t>
                </w:r>
              </w:sdtContent>
            </w:sdt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93E66B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132EAFA0" w14:textId="77777777" w:rsidTr="0084683C">
        <w:sdt>
          <w:sdtPr>
            <w:id w:val="-1470592894"/>
            <w:placeholder>
              <w:docPart w:val="B681644F6B42ED40A5460974C2A56C5B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2" w:type="pct"/>
                <w:gridSpan w:val="2"/>
                <w:vAlign w:val="bottom"/>
              </w:tcPr>
              <w:p w14:paraId="69160B0A" w14:textId="77777777" w:rsidR="00C9238F" w:rsidRPr="00C9238F" w:rsidRDefault="00C96307" w:rsidP="00576892">
                <w:pPr>
                  <w:spacing w:before="240"/>
                </w:pPr>
                <w:r w:rsidRPr="00576892">
                  <w:t>Last Name</w:t>
                </w:r>
              </w:p>
            </w:tc>
          </w:sdtContent>
        </w:sdt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DB27B3E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37AD93B3" w14:textId="77777777" w:rsidTr="0084683C">
        <w:tc>
          <w:tcPr>
            <w:tcW w:w="1012" w:type="pct"/>
            <w:gridSpan w:val="2"/>
            <w:vAlign w:val="bottom"/>
          </w:tcPr>
          <w:p w14:paraId="01144626" w14:textId="77777777" w:rsidR="00C9238F" w:rsidRPr="00C9238F" w:rsidRDefault="005E7139" w:rsidP="00576892">
            <w:pPr>
              <w:spacing w:before="240"/>
            </w:pPr>
            <w:r>
              <w:t>Email: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01D3DC0D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88FA882" w14:textId="77777777" w:rsidTr="0084683C">
        <w:tc>
          <w:tcPr>
            <w:tcW w:w="1012" w:type="pct"/>
            <w:gridSpan w:val="2"/>
            <w:vAlign w:val="bottom"/>
          </w:tcPr>
          <w:p w14:paraId="1908091D" w14:textId="77777777" w:rsidR="00C9238F" w:rsidRPr="00C9238F" w:rsidRDefault="005E7139" w:rsidP="00576892">
            <w:pPr>
              <w:spacing w:before="240"/>
            </w:pPr>
            <w:r>
              <w:t>Preferred Phone:</w:t>
            </w:r>
          </w:p>
        </w:tc>
        <w:tc>
          <w:tcPr>
            <w:tcW w:w="3988" w:type="pct"/>
            <w:tcBorders>
              <w:bottom w:val="single" w:sz="4" w:space="0" w:color="auto"/>
            </w:tcBorders>
            <w:vAlign w:val="bottom"/>
          </w:tcPr>
          <w:p w14:paraId="645268E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20A41958" w14:textId="77777777" w:rsidTr="0084683C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4A40525A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6397235" w14:textId="77777777" w:rsidTr="0084683C">
        <w:trPr>
          <w:trHeight w:val="576"/>
        </w:trPr>
        <w:tc>
          <w:tcPr>
            <w:tcW w:w="5000" w:type="pct"/>
            <w:gridSpan w:val="3"/>
            <w:vAlign w:val="bottom"/>
          </w:tcPr>
          <w:p w14:paraId="526D05DB" w14:textId="77777777" w:rsidR="00F52321" w:rsidRDefault="00F52321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  <w:lang w:bidi="he-IL"/>
              </w:rPr>
            </w:pPr>
          </w:p>
          <w:p w14:paraId="3B8687F0" w14:textId="77777777" w:rsidR="00AA04F6" w:rsidRDefault="00AA04F6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  <w:lang w:bidi="he-IL"/>
              </w:rPr>
            </w:pPr>
          </w:p>
          <w:p w14:paraId="3319D2D0" w14:textId="77777777" w:rsidR="00AA04F6" w:rsidRDefault="00AA04F6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  <w:lang w:bidi="he-IL"/>
              </w:rPr>
            </w:pPr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I would like to purchase  </w:t>
            </w:r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fldChar w:fldCharType="begin">
                <w:ffData>
                  <w:name w:val="Dropdown1"/>
                  <w:enabled/>
                  <w:calcOnExit w:val="0"/>
                  <w:ddList/>
                </w:ffData>
              </w:fldChar>
            </w:r>
            <w:bookmarkStart w:id="0" w:name="Dropdown1"/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instrText xml:space="preserve"> FORMDROPDOWN </w:instrText>
            </w:r>
            <w:r w:rsidR="00596475">
              <w:rPr>
                <w:rFonts w:ascii="Helvetica" w:hAnsi="Helvetica" w:cs="Helvetica"/>
                <w:sz w:val="24"/>
                <w:szCs w:val="24"/>
                <w:lang w:bidi="he-IL"/>
              </w:rPr>
            </w:r>
            <w:r w:rsidR="00596475">
              <w:rPr>
                <w:rFonts w:ascii="Helvetica" w:hAnsi="Helvetica" w:cs="Helvetica"/>
                <w:sz w:val="24"/>
                <w:szCs w:val="24"/>
                <w:lang w:bidi="he-IL"/>
              </w:rPr>
              <w:fldChar w:fldCharType="separate"/>
            </w:r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fldChar w:fldCharType="end"/>
            </w:r>
            <w:bookmarkEnd w:id="0"/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 </w:t>
            </w:r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   </w:t>
            </w:r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>book plate</w:t>
            </w:r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t>(</w:t>
            </w:r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>s</w:t>
            </w:r>
            <w:r w:rsidR="00F24533">
              <w:rPr>
                <w:rFonts w:ascii="Helvetica" w:hAnsi="Helvetica" w:cs="Helvetica"/>
                <w:sz w:val="24"/>
                <w:szCs w:val="24"/>
                <w:lang w:bidi="he-IL"/>
              </w:rPr>
              <w:t>)</w:t>
            </w:r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 at $54 each. </w:t>
            </w:r>
          </w:p>
          <w:p w14:paraId="00B93A20" w14:textId="77777777" w:rsidR="00F52321" w:rsidRDefault="00F52321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4"/>
                <w:szCs w:val="24"/>
                <w:lang w:bidi="he-IL"/>
              </w:rPr>
            </w:pPr>
          </w:p>
          <w:p w14:paraId="5CF798D1" w14:textId="77777777" w:rsidR="00F52321" w:rsidRPr="00F52321" w:rsidRDefault="00F52321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b/>
                <w:bCs/>
                <w:sz w:val="24"/>
                <w:szCs w:val="24"/>
                <w:lang w:bidi="he-IL"/>
              </w:rPr>
            </w:pPr>
            <w:r w:rsidRPr="00F52321">
              <w:rPr>
                <w:rFonts w:ascii="Helvetica" w:hAnsi="Helvetica" w:cs="Helvetica"/>
                <w:b/>
                <w:bCs/>
                <w:sz w:val="24"/>
                <w:szCs w:val="24"/>
                <w:lang w:bidi="he-IL"/>
              </w:rPr>
              <w:t>YOUR BOOK PLATE INFORMATION</w:t>
            </w:r>
          </w:p>
          <w:p w14:paraId="21AE76CD" w14:textId="6CAA066D" w:rsidR="00F52321" w:rsidRDefault="00F52321" w:rsidP="00F5232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</w:tabs>
              <w:autoSpaceDE w:val="0"/>
              <w:autoSpaceDN w:val="0"/>
              <w:adjustRightInd w:val="0"/>
              <w:rPr>
                <w:rFonts w:ascii="Helvetica" w:hAnsi="Helvetica" w:cs="Helvetica"/>
                <w:sz w:val="24"/>
                <w:szCs w:val="24"/>
                <w:lang w:bidi="he-IL"/>
              </w:rPr>
            </w:pPr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Print or type your message </w:t>
            </w:r>
            <w:proofErr w:type="gramStart"/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>here.</w:t>
            </w:r>
            <w:r w:rsidR="00235779">
              <w:rPr>
                <w:rFonts w:ascii="Helvetica" w:hAnsi="Helvetica" w:cs="Helvetica"/>
                <w:sz w:val="24"/>
                <w:szCs w:val="24"/>
                <w:lang w:bidi="he-IL"/>
              </w:rPr>
              <w:t>*</w:t>
            </w:r>
            <w:proofErr w:type="gramEnd"/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 Please note that book plates are 3 1/2” x 5”. The total space available or a message is 2” x 3 1/2”</w:t>
            </w:r>
            <w:r w:rsidR="00235779">
              <w:rPr>
                <w:rFonts w:ascii="Helvetica" w:hAnsi="Helvetica" w:cs="Helvetica"/>
                <w:sz w:val="24"/>
                <w:szCs w:val="24"/>
                <w:lang w:bidi="he-IL"/>
              </w:rPr>
              <w:t xml:space="preserve"> </w:t>
            </w:r>
          </w:p>
          <w:p w14:paraId="3D10527E" w14:textId="2B91B173" w:rsidR="00C9238F" w:rsidRPr="00C9238F" w:rsidRDefault="00235779" w:rsidP="00576892">
            <w:r>
              <w:rPr>
                <w:rFonts w:ascii="Helvetica" w:hAnsi="Helvetica" w:cs="Helvetica"/>
                <w:sz w:val="24"/>
                <w:szCs w:val="24"/>
                <w:lang w:bidi="he-IL"/>
              </w:rPr>
              <w:t>*Please use a separate sheet for different message</w:t>
            </w:r>
          </w:p>
        </w:tc>
      </w:tr>
      <w:tr w:rsidR="00C9238F" w:rsidRPr="00C9238F" w14:paraId="7BE15B26" w14:textId="77777777" w:rsidTr="0084683C">
        <w:tc>
          <w:tcPr>
            <w:tcW w:w="239" w:type="pct"/>
            <w:vAlign w:val="bottom"/>
          </w:tcPr>
          <w:p w14:paraId="54DF2B34" w14:textId="77777777" w:rsidR="00C9238F" w:rsidRPr="00C9238F" w:rsidRDefault="00C9238F" w:rsidP="00F52321">
            <w:pPr>
              <w:spacing w:before="120"/>
            </w:pPr>
          </w:p>
        </w:tc>
        <w:tc>
          <w:tcPr>
            <w:tcW w:w="4761" w:type="pct"/>
            <w:gridSpan w:val="2"/>
            <w:tcBorders>
              <w:bottom w:val="single" w:sz="4" w:space="0" w:color="auto"/>
            </w:tcBorders>
            <w:vAlign w:val="bottom"/>
          </w:tcPr>
          <w:p w14:paraId="10893C77" w14:textId="77777777" w:rsidR="00C9238F" w:rsidRPr="00C9238F" w:rsidRDefault="00C9238F" w:rsidP="00576892">
            <w:pPr>
              <w:spacing w:before="120"/>
            </w:pPr>
            <w:bookmarkStart w:id="1" w:name="_GoBack"/>
            <w:bookmarkEnd w:id="1"/>
          </w:p>
        </w:tc>
      </w:tr>
      <w:tr w:rsidR="00C9238F" w:rsidRPr="00C9238F" w14:paraId="34933C93" w14:textId="77777777" w:rsidTr="0084683C">
        <w:tc>
          <w:tcPr>
            <w:tcW w:w="239" w:type="pct"/>
            <w:vAlign w:val="bottom"/>
          </w:tcPr>
          <w:p w14:paraId="0F72AA4F" w14:textId="77777777" w:rsidR="00C9238F" w:rsidRPr="00C9238F" w:rsidRDefault="00C9238F" w:rsidP="00F52321">
            <w:pPr>
              <w:spacing w:before="120"/>
              <w:rPr>
                <w:sz w:val="36"/>
              </w:rPr>
            </w:pPr>
          </w:p>
        </w:tc>
        <w:tc>
          <w:tcPr>
            <w:tcW w:w="47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CFC4296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70A8EB34" w14:textId="77777777" w:rsidTr="00AA04F6">
        <w:trPr>
          <w:trHeight w:val="566"/>
        </w:trPr>
        <w:tc>
          <w:tcPr>
            <w:tcW w:w="239" w:type="pct"/>
            <w:vAlign w:val="bottom"/>
          </w:tcPr>
          <w:p w14:paraId="0F87A334" w14:textId="77777777" w:rsidR="00C9238F" w:rsidRPr="00C9238F" w:rsidRDefault="00C9238F" w:rsidP="00F52321">
            <w:pPr>
              <w:spacing w:before="120"/>
            </w:pPr>
          </w:p>
        </w:tc>
        <w:tc>
          <w:tcPr>
            <w:tcW w:w="47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8CC686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79D399AE" w14:textId="77777777" w:rsidTr="00AA04F6">
        <w:trPr>
          <w:trHeight w:val="620"/>
        </w:trPr>
        <w:tc>
          <w:tcPr>
            <w:tcW w:w="239" w:type="pct"/>
            <w:vAlign w:val="bottom"/>
          </w:tcPr>
          <w:p w14:paraId="1B5412A5" w14:textId="77777777" w:rsidR="00C9238F" w:rsidRPr="00C9238F" w:rsidRDefault="00C9238F" w:rsidP="00F52321">
            <w:pPr>
              <w:spacing w:before="120"/>
            </w:pPr>
          </w:p>
        </w:tc>
        <w:tc>
          <w:tcPr>
            <w:tcW w:w="476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5BF506" w14:textId="77777777" w:rsidR="00C9238F" w:rsidRPr="00C9238F" w:rsidRDefault="00C9238F" w:rsidP="00576892">
            <w:pPr>
              <w:spacing w:before="120"/>
            </w:pPr>
          </w:p>
        </w:tc>
      </w:tr>
      <w:tr w:rsidR="00F52321" w:rsidRPr="00C9238F" w14:paraId="35BD4E1E" w14:textId="77777777" w:rsidTr="0084683C">
        <w:tc>
          <w:tcPr>
            <w:tcW w:w="239" w:type="pct"/>
            <w:vAlign w:val="bottom"/>
          </w:tcPr>
          <w:p w14:paraId="45BB9262" w14:textId="77777777" w:rsidR="00F52321" w:rsidRPr="00C9238F" w:rsidRDefault="00F52321" w:rsidP="00576892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761" w:type="pct"/>
            <w:gridSpan w:val="2"/>
            <w:vAlign w:val="bottom"/>
          </w:tcPr>
          <w:p w14:paraId="47EBA247" w14:textId="77777777" w:rsidR="00F52321" w:rsidRPr="00C9238F" w:rsidRDefault="00F52321" w:rsidP="00576892">
            <w:pPr>
              <w:spacing w:before="120"/>
            </w:pPr>
          </w:p>
        </w:tc>
      </w:tr>
    </w:tbl>
    <w:p w14:paraId="3A6AA3F3" w14:textId="77777777" w:rsidR="0084683C" w:rsidRP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  <w:lang w:bidi="he-IL"/>
        </w:rPr>
      </w:pPr>
      <w:r w:rsidRPr="0084683C">
        <w:rPr>
          <w:rFonts w:ascii="Helvetica" w:hAnsi="Helvetica" w:cs="Helvetica"/>
          <w:b/>
          <w:bCs/>
          <w:sz w:val="24"/>
          <w:szCs w:val="24"/>
          <w:lang w:bidi="he-IL"/>
        </w:rPr>
        <w:t>PAYMENT INFORMATION</w:t>
      </w:r>
    </w:p>
    <w:p w14:paraId="28206CF5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  <w:r>
        <w:rPr>
          <w:rFonts w:ascii="Helvetica" w:hAnsi="Helvetica" w:cs="Helvetica"/>
          <w:sz w:val="24"/>
          <w:szCs w:val="24"/>
          <w:lang w:bidi="he-IL"/>
        </w:rPr>
        <w:t xml:space="preserve">Please make checks payable to </w:t>
      </w:r>
      <w:r w:rsidRPr="0084683C">
        <w:rPr>
          <w:rFonts w:ascii="Helvetica" w:hAnsi="Helvetica" w:cs="Helvetica"/>
          <w:b/>
          <w:bCs/>
          <w:sz w:val="24"/>
          <w:szCs w:val="24"/>
          <w:lang w:bidi="he-IL"/>
        </w:rPr>
        <w:t>Woodstock Jewish Congregation</w:t>
      </w:r>
      <w:r>
        <w:rPr>
          <w:rFonts w:ascii="Helvetica" w:hAnsi="Helvetica" w:cs="Helvetica"/>
          <w:sz w:val="24"/>
          <w:szCs w:val="24"/>
          <w:lang w:bidi="he-IL"/>
        </w:rPr>
        <w:t xml:space="preserve"> </w:t>
      </w:r>
      <w:r>
        <w:rPr>
          <w:rFonts w:ascii="Helvetica" w:hAnsi="Helvetica" w:cs="Helvetica"/>
          <w:sz w:val="24"/>
          <w:szCs w:val="24"/>
          <w:lang w:bidi="he-IL"/>
        </w:rPr>
        <w:br/>
        <w:t>and write “Book Plates” in the memo line.</w:t>
      </w:r>
    </w:p>
    <w:p w14:paraId="7F00B802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</w:p>
    <w:p w14:paraId="59A03018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  <w:r>
        <w:rPr>
          <w:rFonts w:ascii="Helvetica" w:hAnsi="Helvetica" w:cs="Helvetica"/>
          <w:sz w:val="24"/>
          <w:szCs w:val="24"/>
          <w:lang w:bidi="he-IL"/>
        </w:rPr>
        <w:t>Total Amount</w:t>
      </w:r>
      <w:r w:rsidR="00C25ACD">
        <w:rPr>
          <w:rFonts w:ascii="Helvetica" w:hAnsi="Helvetica" w:cs="Helvetica"/>
          <w:sz w:val="24"/>
          <w:szCs w:val="24"/>
          <w:lang w:bidi="he-IL"/>
        </w:rPr>
        <w:t xml:space="preserve"> Enclosed</w:t>
      </w:r>
      <w:r>
        <w:rPr>
          <w:rFonts w:ascii="Helvetica" w:hAnsi="Helvetica" w:cs="Helvetica"/>
          <w:sz w:val="24"/>
          <w:szCs w:val="24"/>
          <w:lang w:bidi="he-IL"/>
        </w:rPr>
        <w:t xml:space="preserve">: </w:t>
      </w:r>
      <w:r w:rsidR="00C25ACD">
        <w:rPr>
          <w:rFonts w:ascii="Helvetica" w:hAnsi="Helvetica" w:cs="Helvetica"/>
          <w:sz w:val="24"/>
          <w:szCs w:val="24"/>
          <w:lang w:bidi="he-IL"/>
        </w:rPr>
        <w:t xml:space="preserve">  $</w:t>
      </w:r>
    </w:p>
    <w:p w14:paraId="7161DCDC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</w:p>
    <w:p w14:paraId="5262E373" w14:textId="77777777" w:rsidR="0084683C" w:rsidRP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  <w:lang w:bidi="he-IL"/>
        </w:rPr>
      </w:pPr>
      <w:r w:rsidRPr="0084683C">
        <w:rPr>
          <w:rFonts w:ascii="Helvetica" w:hAnsi="Helvetica" w:cs="Helvetica"/>
          <w:b/>
          <w:bCs/>
          <w:noProof/>
          <w:sz w:val="24"/>
          <w:szCs w:val="24"/>
          <w:lang w:bidi="he-I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9FA9CA" wp14:editId="62416DE4">
                <wp:simplePos x="0" y="0"/>
                <wp:positionH relativeFrom="column">
                  <wp:posOffset>-7883</wp:posOffset>
                </wp:positionH>
                <wp:positionV relativeFrom="paragraph">
                  <wp:posOffset>118460</wp:posOffset>
                </wp:positionV>
                <wp:extent cx="6061842" cy="0"/>
                <wp:effectExtent l="0" t="0" r="8890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184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E776B"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pt,9.35pt" to="476.7pt,9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" strokecolor="#155078 [3204]" strokeweight=".5pt">
                <v:stroke joinstyle="miter"/>
              </v:line>
            </w:pict>
          </mc:Fallback>
        </mc:AlternateContent>
      </w:r>
    </w:p>
    <w:p w14:paraId="36BC929D" w14:textId="77777777" w:rsidR="0084683C" w:rsidRP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b/>
          <w:bCs/>
          <w:sz w:val="24"/>
          <w:szCs w:val="24"/>
          <w:lang w:bidi="he-IL"/>
        </w:rPr>
      </w:pPr>
      <w:r w:rsidRPr="0084683C">
        <w:rPr>
          <w:rFonts w:ascii="Helvetica" w:hAnsi="Helvetica" w:cs="Helvetica"/>
          <w:b/>
          <w:bCs/>
          <w:sz w:val="24"/>
          <w:szCs w:val="24"/>
          <w:lang w:bidi="he-IL"/>
        </w:rPr>
        <w:t>OFFICE USE ONLY</w:t>
      </w:r>
    </w:p>
    <w:p w14:paraId="7B5150B9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</w:p>
    <w:p w14:paraId="7992B22E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  <w:r>
        <w:rPr>
          <w:rFonts w:ascii="Helvetica" w:hAnsi="Helvetica" w:cs="Helvetica"/>
          <w:sz w:val="24"/>
          <w:szCs w:val="24"/>
          <w:lang w:bidi="he-IL"/>
        </w:rPr>
        <w:t>Date Order Received:</w:t>
      </w:r>
    </w:p>
    <w:p w14:paraId="0BCA7AFC" w14:textId="77777777" w:rsidR="0084683C" w:rsidRDefault="0084683C" w:rsidP="008468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after="0" w:line="240" w:lineRule="auto"/>
        <w:rPr>
          <w:rFonts w:ascii="Helvetica" w:hAnsi="Helvetica" w:cs="Helvetica"/>
          <w:sz w:val="24"/>
          <w:szCs w:val="24"/>
          <w:lang w:bidi="he-IL"/>
        </w:rPr>
      </w:pPr>
      <w:r>
        <w:rPr>
          <w:rFonts w:ascii="Helvetica" w:hAnsi="Helvetica" w:cs="Helvetica"/>
          <w:sz w:val="24"/>
          <w:szCs w:val="24"/>
          <w:lang w:bidi="he-IL"/>
        </w:rPr>
        <w:t>Date Placed in Book:</w:t>
      </w:r>
    </w:p>
    <w:p w14:paraId="71DCDB27" w14:textId="77777777" w:rsidR="00C9238F" w:rsidRDefault="0084683C" w:rsidP="0084683C">
      <w:pPr>
        <w:pStyle w:val="NoSpacing"/>
        <w:rPr>
          <w:rFonts w:ascii="Helvetica" w:hAnsi="Helvetica" w:cs="Helvetica"/>
          <w:sz w:val="24"/>
          <w:szCs w:val="24"/>
          <w:lang w:bidi="he-IL"/>
        </w:rPr>
      </w:pPr>
      <w:r>
        <w:rPr>
          <w:rFonts w:ascii="Helvetica" w:hAnsi="Helvetica" w:cs="Helvetica"/>
          <w:sz w:val="24"/>
          <w:szCs w:val="24"/>
          <w:lang w:bidi="he-IL"/>
        </w:rPr>
        <w:t>Notes:</w:t>
      </w:r>
    </w:p>
    <w:p w14:paraId="40D05D8E" w14:textId="77777777" w:rsidR="0084683C" w:rsidRDefault="0084683C" w:rsidP="0084683C">
      <w:pPr>
        <w:rPr>
          <w:rFonts w:ascii="Helvetica" w:eastAsia="Calibri" w:hAnsi="Helvetica" w:cs="Helvetica"/>
          <w:sz w:val="24"/>
          <w:szCs w:val="24"/>
          <w:lang w:bidi="he-IL"/>
        </w:rPr>
      </w:pPr>
    </w:p>
    <w:p w14:paraId="14A1EA21" w14:textId="77777777" w:rsidR="0084683C" w:rsidRPr="0084683C" w:rsidRDefault="0084683C" w:rsidP="0084683C">
      <w:pPr>
        <w:tabs>
          <w:tab w:val="left" w:pos="2148"/>
        </w:tabs>
        <w:rPr>
          <w:rFonts w:ascii="Helvetica" w:eastAsia="Calibri" w:hAnsi="Helvetica" w:cs="Helvetica"/>
          <w:sz w:val="24"/>
          <w:szCs w:val="24"/>
          <w:lang w:bidi="he-IL"/>
        </w:rPr>
      </w:pPr>
      <w:r>
        <w:rPr>
          <w:rFonts w:ascii="Helvetica" w:eastAsia="Calibri" w:hAnsi="Helvetica" w:cs="Helvetica"/>
          <w:sz w:val="24"/>
          <w:szCs w:val="24"/>
          <w:lang w:bidi="he-IL"/>
        </w:rPr>
        <w:tab/>
      </w:r>
    </w:p>
    <w:sectPr w:rsidR="0084683C" w:rsidRPr="0084683C" w:rsidSect="00576892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81CD4" w14:textId="77777777" w:rsidR="00596475" w:rsidRDefault="00596475" w:rsidP="00C9238F">
      <w:pPr>
        <w:spacing w:after="0" w:line="240" w:lineRule="auto"/>
      </w:pPr>
      <w:r>
        <w:separator/>
      </w:r>
    </w:p>
  </w:endnote>
  <w:endnote w:type="continuationSeparator" w:id="0">
    <w:p w14:paraId="4ED50F85" w14:textId="77777777" w:rsidR="00596475" w:rsidRDefault="0059647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F347E0-07AA-1741-A4C0-2DCD55B08D01}"/>
    <w:embedBold r:id="rId2" w:fontKey="{F96BF686-8D5F-B74B-AA7C-6FCAB53654A2}"/>
    <w:embedItalic r:id="rId3" w:fontKey="{17557C74-2FE0-AF47-9B5E-8BEB55D6260C}"/>
    <w:embedBoldItalic r:id="rId4" w:fontKey="{9249D8E4-DDE8-A242-A76F-83FA73C4BD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C980BE79-89A1-D94D-85C0-38A34819FA1E}"/>
    <w:embedBold r:id="rId6" w:fontKey="{3FCFC107-46B0-3742-954D-CBA4C60C464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712B62C-9F41-5E49-A8CD-697B9BB123A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EB9B3719-593E-B040-833B-5089B33ECBA4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9" w:fontKey="{38AF4BE0-DCAD-B64A-902B-CC74876746E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58A4FB24-DB6D-294E-9CCF-390E4CA6DBC7}"/>
    <w:embedBold r:id="rId11" w:fontKey="{D91FD0B5-2FA2-E440-89D7-73EED793379F}"/>
    <w:embedItalic r:id="rId12" w:fontKey="{14089F53-CAB6-4240-A05D-0788CC743144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E12C5287-29E8-5D4E-AF0B-2251BF9D73CA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075A0517" w14:textId="77777777" w:rsidTr="00C4167A">
      <w:tc>
        <w:tcPr>
          <w:tcW w:w="4675" w:type="dxa"/>
          <w:vAlign w:val="center"/>
        </w:tcPr>
        <w:p w14:paraId="61466E37" w14:textId="77777777" w:rsidR="0084683C" w:rsidRPr="0084683C" w:rsidRDefault="0084683C" w:rsidP="0084683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20"/>
              <w:szCs w:val="20"/>
            </w:rPr>
          </w:pPr>
          <w:r w:rsidRPr="0084683C">
            <w:rPr>
              <w:sz w:val="20"/>
              <w:szCs w:val="20"/>
            </w:rPr>
            <w:t xml:space="preserve">1682 Glasco Turnpike, Woodstock, NY  </w:t>
          </w:r>
          <w:proofErr w:type="gramStart"/>
          <w:r w:rsidRPr="0084683C">
            <w:rPr>
              <w:sz w:val="20"/>
              <w:szCs w:val="20"/>
            </w:rPr>
            <w:t xml:space="preserve">12498,   </w:t>
          </w:r>
          <w:proofErr w:type="gramEnd"/>
          <w:r w:rsidRPr="0084683C">
            <w:rPr>
              <w:sz w:val="20"/>
              <w:szCs w:val="20"/>
            </w:rPr>
            <w:t>845.679.2218         info@wjcshul.com</w:t>
          </w:r>
        </w:p>
      </w:tc>
      <w:tc>
        <w:tcPr>
          <w:tcW w:w="4675" w:type="dxa"/>
          <w:vAlign w:val="center"/>
        </w:tcPr>
        <w:p w14:paraId="65FF1F20" w14:textId="77777777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381FD80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6FD8EA" w14:textId="77777777" w:rsidR="00596475" w:rsidRDefault="00596475" w:rsidP="00C9238F">
      <w:pPr>
        <w:spacing w:after="0" w:line="240" w:lineRule="auto"/>
      </w:pPr>
      <w:r>
        <w:separator/>
      </w:r>
    </w:p>
  </w:footnote>
  <w:footnote w:type="continuationSeparator" w:id="0">
    <w:p w14:paraId="7F6EFDF3" w14:textId="77777777" w:rsidR="00596475" w:rsidRDefault="0059647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108A8E47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0E34364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</w:p>
      </w:tc>
      <w:tc>
        <w:tcPr>
          <w:tcW w:w="8000" w:type="dxa"/>
          <w:shd w:val="clear" w:color="auto" w:fill="731F1C" w:themeFill="accent5"/>
          <w:vAlign w:val="center"/>
        </w:tcPr>
        <w:p w14:paraId="199D2C0C" w14:textId="77777777" w:rsidR="00576892" w:rsidRDefault="005E7139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Woodstock Jewish Congregation</w:t>
          </w:r>
        </w:p>
        <w:p w14:paraId="3DAF7E3C" w14:textId="77777777" w:rsidR="005E7139" w:rsidRPr="00576892" w:rsidRDefault="005E7139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Book</w:t>
          </w:r>
          <w:r w:rsidR="0084683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P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late Order Form</w:t>
          </w:r>
        </w:p>
      </w:tc>
    </w:tr>
  </w:tbl>
  <w:p w14:paraId="2E810266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1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styleLockTheme/>
  <w:styleLockQFSet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139"/>
    <w:rsid w:val="00003212"/>
    <w:rsid w:val="00052382"/>
    <w:rsid w:val="0006568A"/>
    <w:rsid w:val="00065A07"/>
    <w:rsid w:val="00076F0F"/>
    <w:rsid w:val="00084253"/>
    <w:rsid w:val="000A74A0"/>
    <w:rsid w:val="000D1F49"/>
    <w:rsid w:val="001727CA"/>
    <w:rsid w:val="00235779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96475"/>
    <w:rsid w:val="005A3BF7"/>
    <w:rsid w:val="005E7139"/>
    <w:rsid w:val="005F2035"/>
    <w:rsid w:val="005F7990"/>
    <w:rsid w:val="0063739C"/>
    <w:rsid w:val="00694C91"/>
    <w:rsid w:val="00770F25"/>
    <w:rsid w:val="007A35A8"/>
    <w:rsid w:val="007B0A85"/>
    <w:rsid w:val="007C6A52"/>
    <w:rsid w:val="0082043E"/>
    <w:rsid w:val="0084683C"/>
    <w:rsid w:val="00852CE0"/>
    <w:rsid w:val="00897670"/>
    <w:rsid w:val="008B0E32"/>
    <w:rsid w:val="008E203A"/>
    <w:rsid w:val="008E739F"/>
    <w:rsid w:val="0091229C"/>
    <w:rsid w:val="00920221"/>
    <w:rsid w:val="00940E73"/>
    <w:rsid w:val="0098597D"/>
    <w:rsid w:val="009F619A"/>
    <w:rsid w:val="009F6DDE"/>
    <w:rsid w:val="00A1613A"/>
    <w:rsid w:val="00A370A8"/>
    <w:rsid w:val="00AA04F6"/>
    <w:rsid w:val="00AE7ED5"/>
    <w:rsid w:val="00AF6BFE"/>
    <w:rsid w:val="00BD4753"/>
    <w:rsid w:val="00BD5CB1"/>
    <w:rsid w:val="00BE62EE"/>
    <w:rsid w:val="00C003BA"/>
    <w:rsid w:val="00C25ACD"/>
    <w:rsid w:val="00C26236"/>
    <w:rsid w:val="00C46878"/>
    <w:rsid w:val="00C9238F"/>
    <w:rsid w:val="00C96307"/>
    <w:rsid w:val="00CB3ED8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F00606"/>
    <w:rsid w:val="00F01256"/>
    <w:rsid w:val="00F17561"/>
    <w:rsid w:val="00F24533"/>
    <w:rsid w:val="00F5232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C9656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04F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04F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renlevine/Library/Containers/com.microsoft.Word/Data/Library/Application%20Support/Microsoft/Office/16.0/DTS/Search/%7bC869F1D2-2700-6B48-BFD2-895B13EE8403%7dtf2224820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98C9027C43234F87ECB71128D28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91777-F4D6-2141-8052-E474DF1D6649}"/>
      </w:docPartPr>
      <w:docPartBody>
        <w:p w:rsidR="00165D7B" w:rsidRDefault="006C6337">
          <w:pPr>
            <w:pStyle w:val="F298C9027C43234F87ECB71128D284C0"/>
          </w:pPr>
          <w:r w:rsidRPr="00576892">
            <w:t>First Name</w:t>
          </w:r>
        </w:p>
      </w:docPartBody>
    </w:docPart>
    <w:docPart>
      <w:docPartPr>
        <w:name w:val="B681644F6B42ED40A5460974C2A56C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CB923-C66E-B44D-B2ED-BDCC6076DD2C}"/>
      </w:docPartPr>
      <w:docPartBody>
        <w:p w:rsidR="00165D7B" w:rsidRDefault="006C6337">
          <w:pPr>
            <w:pStyle w:val="B681644F6B42ED40A5460974C2A56C5B"/>
          </w:pPr>
          <w:r w:rsidRPr="00576892">
            <w:t>Last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5C6"/>
    <w:rsid w:val="00165D7B"/>
    <w:rsid w:val="006C6337"/>
    <w:rsid w:val="009935C6"/>
    <w:rsid w:val="00C0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98C9027C43234F87ECB71128D284C0">
    <w:name w:val="F298C9027C43234F87ECB71128D284C0"/>
  </w:style>
  <w:style w:type="paragraph" w:customStyle="1" w:styleId="B681644F6B42ED40A5460974C2A56C5B">
    <w:name w:val="B681644F6B42ED40A5460974C2A56C5B"/>
  </w:style>
  <w:style w:type="paragraph" w:customStyle="1" w:styleId="2EF57F9BC0E513488C6366ABCD4C6E3D">
    <w:name w:val="2EF57F9BC0E513488C6366ABCD4C6E3D"/>
  </w:style>
  <w:style w:type="paragraph" w:customStyle="1" w:styleId="F2FB7E8EEF70B14B81CAFDC6667E2173">
    <w:name w:val="F2FB7E8EEF70B14B81CAFDC6667E2173"/>
  </w:style>
  <w:style w:type="paragraph" w:customStyle="1" w:styleId="675915E7F2936F45AE149EDB3D7CA68D">
    <w:name w:val="675915E7F2936F45AE149EDB3D7CA68D"/>
  </w:style>
  <w:style w:type="paragraph" w:customStyle="1" w:styleId="40C022FEAA56E34AA7394DF8E2ADA316">
    <w:name w:val="40C022FEAA56E34AA7394DF8E2ADA316"/>
  </w:style>
  <w:style w:type="paragraph" w:customStyle="1" w:styleId="7B3B636C1C2D924EA8CEA18ADC26BB82">
    <w:name w:val="7B3B636C1C2D924EA8CEA18ADC26BB82"/>
  </w:style>
  <w:style w:type="paragraph" w:customStyle="1" w:styleId="DCE98A1DBE5B174E8F1F8CED0F86785B">
    <w:name w:val="DCE98A1DBE5B174E8F1F8CED0F86785B"/>
  </w:style>
  <w:style w:type="paragraph" w:customStyle="1" w:styleId="3E1DE213F8B9994BA4BB7FB08087BFF6">
    <w:name w:val="3E1DE213F8B9994BA4BB7FB08087BFF6"/>
  </w:style>
  <w:style w:type="paragraph" w:customStyle="1" w:styleId="177244578CF68040AE7ACD0B6E425E1D">
    <w:name w:val="177244578CF68040AE7ACD0B6E425E1D"/>
  </w:style>
  <w:style w:type="paragraph" w:customStyle="1" w:styleId="D3A42268E41D1A48B7454B1F6A6CCD46">
    <w:name w:val="D3A42268E41D1A48B7454B1F6A6CCD46"/>
  </w:style>
  <w:style w:type="character" w:styleId="PlaceholderText">
    <w:name w:val="Placeholder Text"/>
    <w:basedOn w:val="DefaultParagraphFont"/>
    <w:uiPriority w:val="99"/>
    <w:semiHidden/>
    <w:rsid w:val="009935C6"/>
    <w:rPr>
      <w:color w:val="808080"/>
    </w:rPr>
  </w:style>
  <w:style w:type="paragraph" w:customStyle="1" w:styleId="C6556F8E35876048BB8BBAE4F72CC7CD">
    <w:name w:val="C6556F8E35876048BB8BBAE4F72CC7CD"/>
  </w:style>
  <w:style w:type="paragraph" w:customStyle="1" w:styleId="4AE5249AF469674198A65189DACBC1C4">
    <w:name w:val="4AE5249AF469674198A65189DACBC1C4"/>
  </w:style>
  <w:style w:type="paragraph" w:customStyle="1" w:styleId="A10ED99F9D19194DB4FF416C8D1675B9">
    <w:name w:val="A10ED99F9D19194DB4FF416C8D1675B9"/>
  </w:style>
  <w:style w:type="paragraph" w:customStyle="1" w:styleId="F4BD35A9B2007045B87F272923C9FF88">
    <w:name w:val="F4BD35A9B2007045B87F272923C9FF88"/>
    <w:rsid w:val="009935C6"/>
  </w:style>
  <w:style w:type="paragraph" w:customStyle="1" w:styleId="DE19495D03B1CC47B014C7E6F6DD4CAA">
    <w:name w:val="DE19495D03B1CC47B014C7E6F6DD4CAA"/>
    <w:rsid w:val="009935C6"/>
  </w:style>
  <w:style w:type="paragraph" w:customStyle="1" w:styleId="B50A4A1075099447A0DEEC484543C211">
    <w:name w:val="B50A4A1075099447A0DEEC484543C211"/>
    <w:rsid w:val="009935C6"/>
  </w:style>
  <w:style w:type="paragraph" w:customStyle="1" w:styleId="CB684E6FA40BF14D916B26D2EE9737D6">
    <w:name w:val="CB684E6FA40BF14D916B26D2EE9737D6"/>
    <w:rsid w:val="009935C6"/>
  </w:style>
  <w:style w:type="paragraph" w:customStyle="1" w:styleId="71CBB8F32DDAC24CBB32B29EBA8D4380">
    <w:name w:val="71CBB8F32DDAC24CBB32B29EBA8D4380"/>
    <w:rsid w:val="009935C6"/>
  </w:style>
  <w:style w:type="paragraph" w:customStyle="1" w:styleId="BA0F52EDE7205C4F9011C53A467AE8E7">
    <w:name w:val="BA0F52EDE7205C4F9011C53A467AE8E7"/>
    <w:rsid w:val="009935C6"/>
  </w:style>
  <w:style w:type="paragraph" w:customStyle="1" w:styleId="1B0B1521BBF8C64593926AC70655BBEE">
    <w:name w:val="1B0B1521BBF8C64593926AC70655BBEE"/>
    <w:rsid w:val="009935C6"/>
  </w:style>
  <w:style w:type="paragraph" w:customStyle="1" w:styleId="2AD34E4FAE581E4394E84E0ED321C522">
    <w:name w:val="2AD34E4FAE581E4394E84E0ED321C522"/>
    <w:rsid w:val="009935C6"/>
  </w:style>
  <w:style w:type="paragraph" w:customStyle="1" w:styleId="5A9629D740983E4580225F966B214B0D">
    <w:name w:val="5A9629D740983E4580225F966B214B0D"/>
    <w:rsid w:val="009935C6"/>
  </w:style>
  <w:style w:type="paragraph" w:customStyle="1" w:styleId="C420104CA1D0F94698C52DC9735F340D">
    <w:name w:val="C420104CA1D0F94698C52DC9735F340D"/>
    <w:rsid w:val="009935C6"/>
  </w:style>
  <w:style w:type="paragraph" w:customStyle="1" w:styleId="22AFE872C4DE364AAE13387E077493B1">
    <w:name w:val="22AFE872C4DE364AAE13387E077493B1"/>
    <w:rsid w:val="009935C6"/>
  </w:style>
  <w:style w:type="paragraph" w:customStyle="1" w:styleId="2599DFC69F892E4FBEAA40063B4B5DC3">
    <w:name w:val="2599DFC69F892E4FBEAA40063B4B5DC3"/>
    <w:rsid w:val="009935C6"/>
  </w:style>
  <w:style w:type="paragraph" w:customStyle="1" w:styleId="BE3B813D61ABC549A1C52FADB0E13249">
    <w:name w:val="BE3B813D61ABC549A1C52FADB0E13249"/>
    <w:rsid w:val="009935C6"/>
  </w:style>
  <w:style w:type="paragraph" w:customStyle="1" w:styleId="1AFFAE187E539C469399906310F97E60">
    <w:name w:val="1AFFAE187E539C469399906310F97E60"/>
    <w:rsid w:val="009935C6"/>
  </w:style>
  <w:style w:type="paragraph" w:customStyle="1" w:styleId="DF6F20C2394E8244A70A8403BC7EBF4A">
    <w:name w:val="DF6F20C2394E8244A70A8403BC7EBF4A"/>
    <w:rsid w:val="009935C6"/>
  </w:style>
  <w:style w:type="paragraph" w:customStyle="1" w:styleId="F686C9F66C9F354E90B8545F7D4423B4">
    <w:name w:val="F686C9F66C9F354E90B8545F7D4423B4"/>
    <w:rsid w:val="009935C6"/>
  </w:style>
  <w:style w:type="paragraph" w:customStyle="1" w:styleId="EA3CCDB673ECD44F8DFA97F5262EA5EA">
    <w:name w:val="EA3CCDB673ECD44F8DFA97F5262EA5EA"/>
    <w:rsid w:val="009935C6"/>
  </w:style>
  <w:style w:type="paragraph" w:customStyle="1" w:styleId="801BEE6A7B6EA6439BA46986BCB7C219">
    <w:name w:val="801BEE6A7B6EA6439BA46986BCB7C219"/>
    <w:rsid w:val="009935C6"/>
  </w:style>
  <w:style w:type="paragraph" w:customStyle="1" w:styleId="9FAF4A1DFF5BDA48B826A9474C164DC9">
    <w:name w:val="9FAF4A1DFF5BDA48B826A9474C164DC9"/>
    <w:rsid w:val="009935C6"/>
  </w:style>
  <w:style w:type="paragraph" w:customStyle="1" w:styleId="9B446E64F591F540BDD9CC307E99FBAA">
    <w:name w:val="9B446E64F591F540BDD9CC307E99FBAA"/>
    <w:rsid w:val="009935C6"/>
  </w:style>
  <w:style w:type="paragraph" w:customStyle="1" w:styleId="61D4C067879BB74A9EA763743207E8C1">
    <w:name w:val="61D4C067879BB74A9EA763743207E8C1"/>
    <w:rsid w:val="009935C6"/>
  </w:style>
  <w:style w:type="paragraph" w:customStyle="1" w:styleId="30028B755E0264458F15D360E48FBEA8">
    <w:name w:val="30028B755E0264458F15D360E48FBEA8"/>
    <w:rsid w:val="009935C6"/>
  </w:style>
  <w:style w:type="paragraph" w:customStyle="1" w:styleId="BCF4FB766556AC429D68474DF1FF2A35">
    <w:name w:val="BCF4FB766556AC429D68474DF1FF2A35"/>
    <w:rsid w:val="009935C6"/>
  </w:style>
  <w:style w:type="paragraph" w:customStyle="1" w:styleId="A8E7DC3B487F074AA4A7564CF42C27F8">
    <w:name w:val="A8E7DC3B487F074AA4A7564CF42C27F8"/>
    <w:rsid w:val="009935C6"/>
  </w:style>
  <w:style w:type="paragraph" w:customStyle="1" w:styleId="B78E39B5D34D4D4499CF57435C138FE9">
    <w:name w:val="B78E39B5D34D4D4499CF57435C138FE9"/>
    <w:rsid w:val="009935C6"/>
  </w:style>
  <w:style w:type="paragraph" w:customStyle="1" w:styleId="BA2F679B88CF6446AFE4E1416CD8C95E">
    <w:name w:val="BA2F679B88CF6446AFE4E1416CD8C95E"/>
    <w:rsid w:val="009935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C9C12C-6F71-174A-9978-A5611F6A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{C869F1D2-2700-6B48-BFD2-895B13EE8403}tf22248206.dotx</Template>
  <TotalTime>0</TotalTime>
  <Pages>1</Pages>
  <Words>88</Words>
  <Characters>503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2020-02-02T17:25:00Z</dcterms:created>
  <dcterms:modified xsi:type="dcterms:W3CDTF">2020-02-03T14:26:00Z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